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E41A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p w14:paraId="11DF5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03F800C3">
      <w:pPr>
        <w:pStyle w:val="4"/>
        <w:widowControl w:val="0"/>
        <w:spacing w:before="0" w:beforeAutospacing="0" w:after="0" w:afterAutospacing="0"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2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20"/>
          <w:sz w:val="44"/>
          <w:szCs w:val="44"/>
          <w:lang w:eastAsia="zh-CN"/>
        </w:rPr>
        <w:t>肃南县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2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2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20"/>
          <w:sz w:val="44"/>
          <w:szCs w:val="44"/>
        </w:rPr>
        <w:t>年民生实事项目征集表</w:t>
      </w:r>
      <w:bookmarkEnd w:id="0"/>
    </w:p>
    <w:tbl>
      <w:tblPr>
        <w:tblStyle w:val="6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2807"/>
        <w:gridCol w:w="1219"/>
        <w:gridCol w:w="3461"/>
      </w:tblGrid>
      <w:tr w14:paraId="12484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120" w:type="dxa"/>
            <w:gridSpan w:val="4"/>
            <w:noWrap w:val="0"/>
            <w:vAlign w:val="center"/>
          </w:tcPr>
          <w:p w14:paraId="7116747C">
            <w:pPr>
              <w:spacing w:line="590" w:lineRule="exact"/>
              <w:jc w:val="center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  <w:t>您认为202</w:t>
            </w:r>
            <w:r>
              <w:rPr>
                <w:rFonts w:hint="eastAsia" w:ascii="仿宋_GB2312" w:hAnsi="仿宋_GB2312" w:cs="仿宋_GB2312"/>
                <w:b/>
                <w:bCs/>
                <w:spacing w:val="-6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  <w:t>年最需要办的民生实事项目</w:t>
            </w:r>
          </w:p>
        </w:tc>
      </w:tr>
      <w:tr w14:paraId="122D2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633" w:type="dxa"/>
            <w:noWrap w:val="0"/>
            <w:vAlign w:val="center"/>
          </w:tcPr>
          <w:p w14:paraId="3F24E516">
            <w:pPr>
              <w:spacing w:line="59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  <w:t>项目名称</w:t>
            </w:r>
          </w:p>
        </w:tc>
        <w:tc>
          <w:tcPr>
            <w:tcW w:w="7487" w:type="dxa"/>
            <w:gridSpan w:val="3"/>
            <w:noWrap w:val="0"/>
            <w:vAlign w:val="top"/>
          </w:tcPr>
          <w:p w14:paraId="5970082C">
            <w:pPr>
              <w:spacing w:line="590" w:lineRule="exact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</w:p>
        </w:tc>
      </w:tr>
      <w:tr w14:paraId="6B41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  <w:jc w:val="center"/>
        </w:trPr>
        <w:tc>
          <w:tcPr>
            <w:tcW w:w="9120" w:type="dxa"/>
            <w:gridSpan w:val="4"/>
            <w:noWrap w:val="0"/>
            <w:vAlign w:val="top"/>
          </w:tcPr>
          <w:p w14:paraId="11BFAE67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pacing w:val="-6"/>
                <w:sz w:val="32"/>
                <w:szCs w:val="32"/>
                <w:lang w:eastAsia="zh-CN"/>
              </w:rPr>
              <w:t>实施理由</w:t>
            </w: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、实施内容：</w:t>
            </w:r>
          </w:p>
          <w:p w14:paraId="1D83C048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  <w:p w14:paraId="7E7821EC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  <w:p w14:paraId="68883C31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  <w:p w14:paraId="57956DCE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  <w:p w14:paraId="2A1C9AE6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  <w:p w14:paraId="4B46843A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  <w:p w14:paraId="7A4597B6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  <w:p w14:paraId="6FB05B7B">
            <w:pPr>
              <w:spacing w:line="590" w:lineRule="exact"/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</w:pPr>
          </w:p>
        </w:tc>
      </w:tr>
      <w:tr w14:paraId="3A72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633" w:type="dxa"/>
            <w:noWrap w:val="0"/>
            <w:vAlign w:val="center"/>
          </w:tcPr>
          <w:p w14:paraId="14B0AC9C">
            <w:pPr>
              <w:spacing w:line="59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  <w:t>姓名</w:t>
            </w:r>
          </w:p>
        </w:tc>
        <w:tc>
          <w:tcPr>
            <w:tcW w:w="2807" w:type="dxa"/>
            <w:noWrap w:val="0"/>
            <w:vAlign w:val="center"/>
          </w:tcPr>
          <w:p w14:paraId="3DD4D380">
            <w:pPr>
              <w:spacing w:line="59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BC6FB82">
            <w:pPr>
              <w:spacing w:line="59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  <w:lang w:eastAsia="zh-CN"/>
              </w:rPr>
              <w:t>职业</w:t>
            </w:r>
          </w:p>
        </w:tc>
        <w:tc>
          <w:tcPr>
            <w:tcW w:w="3461" w:type="dxa"/>
            <w:noWrap w:val="0"/>
            <w:vAlign w:val="center"/>
          </w:tcPr>
          <w:p w14:paraId="00A0DA6A">
            <w:pPr>
              <w:spacing w:line="59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</w:p>
        </w:tc>
      </w:tr>
      <w:tr w14:paraId="773AD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633" w:type="dxa"/>
            <w:noWrap w:val="0"/>
            <w:vAlign w:val="center"/>
          </w:tcPr>
          <w:p w14:paraId="2D663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  <w:t>地址</w:t>
            </w:r>
          </w:p>
        </w:tc>
        <w:tc>
          <w:tcPr>
            <w:tcW w:w="2807" w:type="dxa"/>
            <w:noWrap w:val="0"/>
            <w:vAlign w:val="center"/>
          </w:tcPr>
          <w:p w14:paraId="5379C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</w:p>
        </w:tc>
        <w:tc>
          <w:tcPr>
            <w:tcW w:w="1219" w:type="dxa"/>
            <w:noWrap w:val="0"/>
            <w:vAlign w:val="center"/>
          </w:tcPr>
          <w:p w14:paraId="5AB48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  <w:t>联系</w:t>
            </w:r>
          </w:p>
          <w:p w14:paraId="6AB96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  <w:t>电话</w:t>
            </w:r>
          </w:p>
        </w:tc>
        <w:tc>
          <w:tcPr>
            <w:tcW w:w="3461" w:type="dxa"/>
            <w:noWrap w:val="0"/>
            <w:vAlign w:val="center"/>
          </w:tcPr>
          <w:p w14:paraId="33A8628D">
            <w:pPr>
              <w:spacing w:line="59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2"/>
                <w:szCs w:val="32"/>
              </w:rPr>
            </w:pPr>
          </w:p>
        </w:tc>
      </w:tr>
    </w:tbl>
    <w:p w14:paraId="22A89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807" w:leftChars="0" w:hanging="807" w:hangingChars="300"/>
        <w:jc w:val="both"/>
        <w:textAlignment w:val="auto"/>
        <w:rPr>
          <w:rFonts w:hint="eastAsia" w:eastAsia="仿宋_GB231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28"/>
        </w:rPr>
        <w:t>备注：</w:t>
      </w:r>
      <w:r>
        <w:rPr>
          <w:rFonts w:hint="default" w:ascii="Times New Roman" w:hAnsi="Times New Roman" w:eastAsia="仿宋_GB2312" w:cs="Times New Roman"/>
          <w:kern w:val="0"/>
          <w:sz w:val="28"/>
        </w:rPr>
        <w:t>一件民生实事项目填一张表，如有两件以上民生实事</w:t>
      </w:r>
      <w:r>
        <w:rPr>
          <w:rFonts w:hint="default" w:ascii="Times New Roman" w:hAnsi="Times New Roman" w:eastAsia="仿宋_GB2312" w:cs="Times New Roman"/>
          <w:kern w:val="0"/>
          <w:sz w:val="28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kern w:val="0"/>
          <w:sz w:val="28"/>
        </w:rPr>
        <w:t>建议，请按民生实事项目建议件数分别填写</w:t>
      </w:r>
      <w:r>
        <w:rPr>
          <w:rFonts w:hint="eastAsia" w:ascii="Times New Roman" w:hAnsi="Times New Roman" w:eastAsia="仿宋_GB2312" w:cs="Times New Roman"/>
          <w:kern w:val="0"/>
          <w:sz w:val="28"/>
          <w:lang w:eastAsia="zh-CN"/>
        </w:rPr>
        <w:t>。</w:t>
      </w:r>
    </w:p>
    <w:sectPr>
      <w:pgSz w:w="11906" w:h="16838"/>
      <w:pgMar w:top="1701" w:right="1474" w:bottom="1587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401CC"/>
    <w:rsid w:val="007B3A34"/>
    <w:rsid w:val="01856881"/>
    <w:rsid w:val="064F0082"/>
    <w:rsid w:val="068F00E1"/>
    <w:rsid w:val="0D49488C"/>
    <w:rsid w:val="0F696B20"/>
    <w:rsid w:val="16E401CC"/>
    <w:rsid w:val="1AB04D0D"/>
    <w:rsid w:val="1CAD7268"/>
    <w:rsid w:val="1E3D5D47"/>
    <w:rsid w:val="22491C56"/>
    <w:rsid w:val="29907C3F"/>
    <w:rsid w:val="2BE412CA"/>
    <w:rsid w:val="2BF77F01"/>
    <w:rsid w:val="2D340315"/>
    <w:rsid w:val="2D827D1E"/>
    <w:rsid w:val="34EC4C37"/>
    <w:rsid w:val="38A8133A"/>
    <w:rsid w:val="39DB03B0"/>
    <w:rsid w:val="39F03816"/>
    <w:rsid w:val="3D5E0C45"/>
    <w:rsid w:val="3E8527A2"/>
    <w:rsid w:val="47A8519E"/>
    <w:rsid w:val="492905A3"/>
    <w:rsid w:val="49F8204D"/>
    <w:rsid w:val="4A015677"/>
    <w:rsid w:val="4DAF4C6A"/>
    <w:rsid w:val="514F07F2"/>
    <w:rsid w:val="5ABF12B7"/>
    <w:rsid w:val="5BFB6B83"/>
    <w:rsid w:val="5E0F1B60"/>
    <w:rsid w:val="613E2453"/>
    <w:rsid w:val="685464A2"/>
    <w:rsid w:val="6A3B3C9E"/>
    <w:rsid w:val="6B9E1530"/>
    <w:rsid w:val="6D717C1E"/>
    <w:rsid w:val="759F3666"/>
    <w:rsid w:val="75DB226C"/>
    <w:rsid w:val="79AC5FC4"/>
    <w:rsid w:val="7B1240D2"/>
    <w:rsid w:val="7C3F3F93"/>
    <w:rsid w:val="7F5E852A"/>
    <w:rsid w:val="7F6916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7">
    <w:name w:val="Default Paragraph Font"/>
    <w:unhideWhenUsed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before="100" w:beforeAutospacing="1"/>
      <w:ind w:firstLine="420" w:firstLineChars="100"/>
    </w:p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unhideWhenUsed/>
    <w:qFormat/>
    <w:uiPriority w:val="99"/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pt\apps\cn.wps.wps-office-pro\files\kingsoft\wps-office\office6\F:\mb\fileMode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c676e3d2-cfea-4cb6-9c7e-e0954c8f6f69</errorID>
      <errorWord>障</errorWord>
      <group>L1_Word</group>
      <groupName>字词问题</groupName>
      <ability>L2_Typo</ability>
      <abilityName>字词错误</abilityName>
      <candidateList>
        <item>障和</item>
      </candidateList>
      <explain/>
      <paraID>6344027E</paraID>
      <start>20</start>
      <end>21</end>
      <status>unmodified</status>
      <modifiedWord/>
      <trackRevisions>false</trackRevisions>
    </reviewItem>
    <reviewItem>
      <errorID>153cfc0b-e437-4d63-a63d-92f21c6d98f3</errorID>
      <errorWord>肃南县</errorWord>
      <group>L1_Knowledge</group>
      <groupName>知识性问题</groupName>
      <ability>L2_Location</ability>
      <abilityName>地名检查</abilityName>
      <candidateList>
        <item>肃南裕固族自治县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6C6F4604</paraID>
      <start>10</start>
      <end>13</end>
      <status>unmodified</status>
      <modifiedWord/>
      <trackRevisions>false</trackRevisions>
    </reviewItem>
    <reviewItem>
      <errorID>674e9165-2740-48f3-b718-715b851595f5</errorID>
      <errorWord>肃南县</errorWord>
      <group>L1_Knowledge</group>
      <groupName>知识性问题</groupName>
      <ability>L2_Location</ability>
      <abilityName>地名检查</abilityName>
      <candidateList>
        <item>肃南裕固族自治县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778B0EB5</paraID>
      <start>38</start>
      <end>41</end>
      <status>unmodified</status>
      <modifiedWord/>
      <trackRevisions>false</trackRevisions>
    </reviewItem>
    <reviewItem>
      <errorID>c01a6aaa-3606-4481-b4ca-d62677861faa</errorID>
      <errorWord>肃南县</errorWord>
      <group>L1_Knowledge</group>
      <groupName>知识性问题</groupName>
      <ability>L2_Location</ability>
      <abilityName>地名检查</abilityName>
      <candidateList>
        <item>肃南裕固族自治县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778B0EB5</paraID>
      <start>49</start>
      <end>52</end>
      <status>unmodified</status>
      <modifiedWord/>
      <trackRevisions>false</trackRevisions>
    </reviewItem>
    <reviewItem>
      <errorID>731bb705-f393-4c80-a672-30784611a30b</errorID>
      <errorWord>肃南县</errorWord>
      <group>L1_Knowledge</group>
      <groupName>知识性问题</groupName>
      <ability>L2_Location</ability>
      <abilityName>地名检查</abilityName>
      <candidateList>
        <item>肃南裕固族自治县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2A662D3C</paraID>
      <start>3</start>
      <end>6</end>
      <status>unmodified</status>
      <modifiedWord/>
      <trackRevisions>false</trackRevisions>
    </reviewItem>
    <reviewItem>
      <errorID>d601cfa9-ecf8-499b-93dc-ac2f096a5138</errorID>
      <errorWord>肃南县</errorWord>
      <group>L1_Knowledge</group>
      <groupName>知识性问题</groupName>
      <ability>L2_Location</ability>
      <abilityName>地名检查</abilityName>
      <candidateList>
        <item>肃南裕固族自治县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5FC1A8AF</paraID>
      <start>4</start>
      <end>7</end>
      <status>unmodified</status>
      <modifiedWord/>
      <trackRevisions>false</trackRevisions>
    </reviewItem>
    <reviewItem>
      <errorID>0ac9e1f0-2be1-4137-8658-9687310336cc</errorID>
      <errorWord>肃南县</errorWord>
      <group>L1_Knowledge</group>
      <groupName>知识性问题</groupName>
      <ability>L2_Location</ability>
      <abilityName>地名检查</abilityName>
      <candidateList>
        <item>肃南裕固族自治县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3F800C3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15eb39f-679f-46ba-8a6c-f1195fe25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fileMode.wpt</Template>
  <Pages>1</Pages>
  <Words>910</Words>
  <Characters>980</Characters>
  <Lines>1</Lines>
  <Paragraphs>1</Paragraphs>
  <TotalTime>18</TotalTime>
  <ScaleCrop>false</ScaleCrop>
  <LinksUpToDate>false</LinksUpToDate>
  <CharactersWithSpaces>1003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2016-04-18T03:31:00Z</dcterms:created>
  <dc:creator>Administrator</dc:creator>
  <cp:lastModifiedBy>。</cp:lastModifiedBy>
  <cp:lastPrinted>2026-09-22T02:59:00Z</cp:lastPrinted>
  <dcterms:modified xsi:type="dcterms:W3CDTF">2026-09-22T03:55:55Z</dcterms:modified>
  <dc:title>附件n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C287A35FEE67B3088332DB68EF217E9E</vt:lpwstr>
  </property>
  <property fmtid="{D5CDD505-2E9C-101B-9397-08002B2CF9AE}" pid="4" name="KSOTemplateDocerSaveRecord">
    <vt:lpwstr>eyJoZGlkIjoiZThmOTVmODU0MDAxNTNkMDgyOGY0YTRlOGU3NTgwMGEiLCJ1c2VySWQiOiI1Mjg2MzkxMzcifQ==</vt:lpwstr>
  </property>
</Properties>
</file>